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71" w:after="0" w:line="242" w:lineRule="auto"/>
        <w:ind w:left="4996" w:right="528" w:firstLine="2723"/>
        <w:jc w:val="righ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П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р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и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ло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  <w:b/>
          <w:bCs/>
        </w:rPr>
        <w:t>ж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н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и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№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к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п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и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с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</w:rPr>
        <w:t>ь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му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Г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АН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У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СО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«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  <w:b/>
          <w:bCs/>
        </w:rPr>
        <w:t>Д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во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р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ц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моло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  <w:b/>
          <w:bCs/>
        </w:rPr>
        <w:t>д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  <w:b/>
          <w:bCs/>
        </w:rPr>
        <w:t>ж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и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»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0" w:after="0" w:line="266" w:lineRule="exact"/>
        <w:ind w:right="521"/>
        <w:jc w:val="righ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b/>
          <w:bCs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b/>
          <w:bCs/>
          <w:u w:val="thick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b/>
          <w:bCs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u w:val="thick" w:color="000000"/>
          <w:position w:val="-1"/>
        </w:rPr>
        <w:t>от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u w:val="thick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  <w:b/>
          <w:bCs/>
          <w:u w:val="thick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u w:val="thick" w:color="000000"/>
          <w:position w:val="-1"/>
        </w:rPr>
        <w:t>25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  <w:u w:val="thick" w:color="000000"/>
          <w:position w:val="-1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u w:val="thick" w:color="000000"/>
          <w:position w:val="-1"/>
        </w:rPr>
        <w:t>1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  <w:b/>
          <w:bCs/>
          <w:u w:val="thick" w:color="000000"/>
          <w:position w:val="-1"/>
        </w:rPr>
        <w:t>2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  <w:b/>
          <w:bCs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  <w:u w:val="thick" w:color="000000"/>
          <w:position w:val="-1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u w:val="thick" w:color="000000"/>
          <w:position w:val="-1"/>
        </w:rPr>
        <w:t>2018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position w:val="-1"/>
        </w:rPr>
        <w:t>  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  <w:b/>
          <w:bCs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position w:val="-1"/>
        </w:rPr>
        <w:t>№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u w:val="thick" w:color="000000"/>
          <w:position w:val="-1"/>
        </w:rPr>
        <w:t>1446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</w:r>
    </w:p>
    <w:p>
      <w:pPr>
        <w:spacing w:before="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6" w:after="0" w:line="322" w:lineRule="exact"/>
        <w:ind w:left="927" w:right="1202" w:firstLine="-8"/>
        <w:jc w:val="center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7"/>
          <w:w w:val="100"/>
          <w:b/>
          <w:bCs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ч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  <w:b/>
          <w:bCs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8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ба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  <w:b/>
          <w:bCs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  <w:b/>
          <w:bCs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ов</w:t>
      </w:r>
      <w:r>
        <w:rPr>
          <w:rFonts w:ascii="Times New Roman" w:hAnsi="Times New Roman" w:cs="Times New Roman" w:eastAsia="Times New Roman"/>
          <w:sz w:val="28"/>
          <w:szCs w:val="28"/>
          <w:spacing w:val="-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  <w:b/>
          <w:bCs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  <w:b/>
          <w:bCs/>
        </w:rPr>
        <w:t>щ</w:t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  <w:b/>
          <w:bCs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  <w:b/>
          <w:bCs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  <w:b/>
          <w:bCs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  <w:b/>
          <w:bCs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  <w:b/>
          <w:bCs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  <w:b/>
          <w:bCs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ы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-2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99"/>
          <w:b/>
          <w:bCs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99"/>
          <w:b/>
          <w:bCs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  <w:b/>
          <w:bCs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99"/>
          <w:b/>
          <w:bCs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99"/>
          <w:b/>
          <w:bCs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99"/>
          <w:b/>
          <w:bCs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99"/>
          <w:b/>
          <w:bCs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b/>
          <w:bCs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99"/>
          <w:b/>
          <w:bCs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b/>
          <w:bCs/>
        </w:rPr>
        <w:t>,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  <w:b/>
          <w:bCs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хо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7"/>
          <w:w w:val="100"/>
          <w:b/>
          <w:bCs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1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  <w:b/>
          <w:bCs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ч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100"/>
          <w:b/>
          <w:bCs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-1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г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  <w:b/>
          <w:bCs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-1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э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  <w:b/>
          <w:bCs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  <w:b/>
          <w:bCs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99"/>
          <w:b/>
          <w:bCs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  <w:b/>
          <w:bCs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  <w:b/>
          <w:bCs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99"/>
          <w:b/>
          <w:bCs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99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  <w:b/>
          <w:bCs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  <w:b/>
          <w:bCs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99"/>
          <w:b/>
          <w:bCs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99"/>
          <w:b/>
          <w:bCs/>
        </w:rPr>
        <w:t>й</w:t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99"/>
          <w:b/>
          <w:bCs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99"/>
          <w:b/>
          <w:bCs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99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b/>
          <w:bCs/>
        </w:rPr>
        <w:t>й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  <w:b/>
          <w:bCs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7"/>
          <w:w w:val="100"/>
          <w:b/>
          <w:bCs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ы</w:t>
      </w:r>
      <w:r>
        <w:rPr>
          <w:rFonts w:ascii="Times New Roman" w:hAnsi="Times New Roman" w:cs="Times New Roman" w:eastAsia="Times New Roman"/>
          <w:sz w:val="28"/>
          <w:szCs w:val="28"/>
          <w:spacing w:val="-1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ш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7"/>
          <w:w w:val="100"/>
          <w:b/>
          <w:bCs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  <w:b/>
          <w:bCs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20</w:t>
      </w:r>
      <w:r>
        <w:rPr>
          <w:rFonts w:ascii="Times New Roman" w:hAnsi="Times New Roman" w:cs="Times New Roman" w:eastAsia="Times New Roman"/>
          <w:sz w:val="28"/>
          <w:szCs w:val="28"/>
          <w:spacing w:val="1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8/20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9</w:t>
      </w:r>
      <w:r>
        <w:rPr>
          <w:rFonts w:ascii="Times New Roman" w:hAnsi="Times New Roman" w:cs="Times New Roman" w:eastAsia="Times New Roman"/>
          <w:sz w:val="28"/>
          <w:szCs w:val="28"/>
          <w:spacing w:val="-1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  <w:b/>
          <w:bCs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ч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  <w:b/>
          <w:bCs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99"/>
          <w:b/>
          <w:bCs/>
        </w:rPr>
        <w:t>г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99"/>
          <w:b/>
          <w:bCs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99"/>
          <w:b/>
          <w:bCs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b/>
          <w:bCs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95.480003" w:type="dxa"/>
      </w:tblPr>
      <w:tblGrid/>
      <w:tr>
        <w:trPr>
          <w:trHeight w:val="667" w:hRule="exact"/>
        </w:trPr>
        <w:tc>
          <w:tcPr>
            <w:tcW w:w="970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8" w:space="0" w:color="000000"/>
            </w:tcBorders>
          </w:tcPr>
          <w:p>
            <w:pPr>
              <w:spacing w:before="7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100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№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3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п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4"/>
                <w:w w:val="100"/>
                <w:b/>
                <w:bCs/>
              </w:rPr>
              <w:t>/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п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8016" w:space="0" w:color="000000"/>
            </w:tcBorders>
          </w:tcPr>
          <w:p>
            <w:pPr>
              <w:spacing w:before="2" w:after="0" w:line="322" w:lineRule="exact"/>
              <w:ind w:left="1430" w:right="522" w:firstLine="-826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4"/>
                <w:w w:val="100"/>
                <w:b/>
                <w:bCs/>
              </w:rPr>
              <w:t>б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4"/>
                <w:w w:val="100"/>
                <w:b/>
                <w:bCs/>
              </w:rPr>
              <w:t>щ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  <w:b/>
                <w:bCs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  <w:b/>
                <w:bCs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б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  <w:b/>
                <w:bCs/>
              </w:rPr>
              <w:t>р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  <w:b/>
                <w:bCs/>
              </w:rPr>
              <w:t>з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в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7"/>
                <w:w w:val="100"/>
                <w:b/>
                <w:bCs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ь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н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  <w:b/>
                <w:bCs/>
              </w:rPr>
              <w:t>ы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п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  <w:b/>
                <w:bCs/>
              </w:rPr>
              <w:t>р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д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  <w:b/>
                <w:bCs/>
              </w:rPr>
              <w:t>м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  <w:b/>
                <w:bCs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ы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826" w:type="dxa"/>
            <w:gridSpan w:val="3"/>
            <w:tcBorders>
              <w:top w:val="single" w:sz="8.47992" w:space="0" w:color="000000"/>
              <w:bottom w:val="single" w:sz="8.47992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7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33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Нео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5"/>
                <w:w w:val="100"/>
                <w:b/>
                <w:bCs/>
              </w:rPr>
              <w:t>б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х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  <w:b/>
                <w:bCs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  <w:b/>
                <w:bCs/>
              </w:rPr>
              <w:t>д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7"/>
                <w:w w:val="100"/>
                <w:b/>
                <w:bCs/>
              </w:rPr>
              <w:t>м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  <w:b/>
                <w:bCs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4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  <w:b/>
                <w:bCs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  <w:b/>
                <w:bCs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  <w:b/>
                <w:bCs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ч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  <w:b/>
                <w:bCs/>
              </w:rPr>
              <w:t>в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8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ба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  <w:b/>
                <w:bCs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7"/>
                <w:w w:val="100"/>
                <w:b/>
                <w:bCs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  <w:b/>
                <w:bCs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в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41" w:hRule="exact"/>
        </w:trPr>
        <w:tc>
          <w:tcPr>
            <w:tcW w:w="5104" w:type="dxa"/>
            <w:gridSpan w:val="2"/>
            <w:tcBorders>
              <w:top w:val="single" w:sz="8.47992" w:space="0" w:color="000000"/>
              <w:bottom w:val="single" w:sz="8.480080" w:space="0" w:color="000000"/>
              <w:left w:val="single" w:sz="8.48" w:space="0" w:color="000000"/>
              <w:right w:val="single" w:sz="8.48016" w:space="0" w:color="000000"/>
            </w:tcBorders>
          </w:tcPr>
          <w:p>
            <w:pPr/>
            <w:rPr/>
          </w:p>
        </w:tc>
        <w:tc>
          <w:tcPr>
            <w:tcW w:w="1566" w:type="dxa"/>
            <w:tcBorders>
              <w:top w:val="single" w:sz="8.47992" w:space="0" w:color="000000"/>
              <w:bottom w:val="single" w:sz="8.480080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6" w:lineRule="exact"/>
              <w:ind w:left="316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9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  <w:b/>
                <w:bCs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8.47992" w:space="0" w:color="000000"/>
              <w:bottom w:val="single" w:sz="8.480080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6" w:lineRule="exact"/>
              <w:ind w:left="306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10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  <w:b/>
                <w:bCs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8.47992" w:space="0" w:color="000000"/>
              <w:bottom w:val="single" w:sz="8.480080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6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11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  <w:b/>
                <w:bCs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6" w:hRule="exact"/>
        </w:trPr>
        <w:tc>
          <w:tcPr>
            <w:tcW w:w="970" w:type="dxa"/>
            <w:tcBorders>
              <w:top w:val="single" w:sz="8.480080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367" w:right="34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8.480080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4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роно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м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8.480080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14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8.480080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654" w:right="644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14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8.480080" w:space="0" w:color="000000"/>
              <w:bottom w:val="single" w:sz="4.64008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92" w:right="56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14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4008" w:space="0" w:color="000000"/>
              <w:bottom w:val="single" w:sz="4.640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367" w:right="34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4.640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Б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иоло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г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4.640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65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4008" w:space="0" w:color="000000"/>
              <w:bottom w:val="single" w:sz="4.640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49" w:right="53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99"/>
              </w:rPr>
              <w:t>,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4008" w:space="0" w:color="000000"/>
              <w:bottom w:val="single" w:sz="4.640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92" w:right="56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99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6" w:hRule="exact"/>
        </w:trPr>
        <w:tc>
          <w:tcPr>
            <w:tcW w:w="970" w:type="dxa"/>
            <w:tcBorders>
              <w:top w:val="single" w:sz="4.640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6" w:lineRule="exact"/>
              <w:ind w:left="367" w:right="34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3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6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</w:rPr>
              <w:t>Г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г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р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</w:rPr>
              <w:t>ф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6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40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6" w:lineRule="exact"/>
              <w:ind w:left="654" w:right="644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67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40" w:space="0" w:color="000000"/>
              <w:bottom w:val="single" w:sz="4.64008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6" w:lineRule="exact"/>
              <w:ind w:left="592" w:right="56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66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4008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367" w:right="34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4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4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н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</w:rPr>
              <w:t>ф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ор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м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25" w:right="5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262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4008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87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262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20" w:right="5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262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2" w:hRule="exact"/>
        </w:trPr>
        <w:tc>
          <w:tcPr>
            <w:tcW w:w="970" w:type="dxa"/>
            <w:tcBorders>
              <w:top w:val="single" w:sz="4.64008" w:space="0" w:color="000000"/>
              <w:bottom w:val="single" w:sz="4.639840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367" w:right="34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4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4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у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в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(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</w:rPr>
              <w:t>М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Х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7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)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4.639840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25" w:right="5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222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4008" w:space="0" w:color="000000"/>
              <w:bottom w:val="single" w:sz="4.639840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87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184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4008" w:space="0" w:color="000000"/>
              <w:bottom w:val="single" w:sz="4.639840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45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269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</w:rPr>
              <w:t>,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39840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367" w:right="34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6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4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ория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39840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65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39840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654" w:right="644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76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39840" w:space="0" w:color="000000"/>
              <w:bottom w:val="single" w:sz="4.64008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92" w:right="56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83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4008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367" w:right="34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р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у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ра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89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4008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654" w:right="644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90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92" w:right="56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91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4008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367" w:right="34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</w:rPr>
              <w:t>М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м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4008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654" w:right="644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35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92" w:right="56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24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6" w:hRule="exact"/>
        </w:trPr>
        <w:tc>
          <w:tcPr>
            <w:tcW w:w="970" w:type="dxa"/>
            <w:tcBorders>
              <w:top w:val="single" w:sz="4.64008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367" w:right="34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9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б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щ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в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озн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ние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4008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654" w:right="644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71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92" w:right="56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72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2" w:hRule="exact"/>
        </w:trPr>
        <w:tc>
          <w:tcPr>
            <w:tcW w:w="970" w:type="dxa"/>
            <w:tcBorders>
              <w:top w:val="single" w:sz="4.64008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10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4"/>
                <w:w w:val="100"/>
              </w:rPr>
              <w:t>П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р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в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72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4008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654" w:right="644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75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92" w:right="56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86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4008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Р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у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ий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8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зык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58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4008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654" w:right="644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67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486" w:right="46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74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99"/>
              </w:rPr>
              <w:t>,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4008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Ф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изика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30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4008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654" w:right="644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30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92" w:right="56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30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6" w:hRule="exact"/>
        </w:trPr>
        <w:tc>
          <w:tcPr>
            <w:tcW w:w="970" w:type="dxa"/>
            <w:tcBorders>
              <w:top w:val="single" w:sz="4.64008" w:space="0" w:color="000000"/>
              <w:bottom w:val="single" w:sz="8.48016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13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8.48016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Хи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</w:rPr>
              <w:t>м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8.48016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487" w:right="467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50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99"/>
              </w:rPr>
              <w:t>,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4.64008" w:space="0" w:color="000000"/>
              <w:bottom w:val="single" w:sz="8.48016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654" w:right="644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56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4.64008" w:space="0" w:color="000000"/>
              <w:bottom w:val="single" w:sz="8.48016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92" w:right="56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59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41" w:hRule="exact"/>
        </w:trPr>
        <w:tc>
          <w:tcPr>
            <w:tcW w:w="970" w:type="dxa"/>
            <w:tcBorders>
              <w:top w:val="single" w:sz="8.48016" w:space="0" w:color="000000"/>
              <w:bottom w:val="single" w:sz="8.47992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14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8.48016" w:space="0" w:color="000000"/>
              <w:bottom w:val="single" w:sz="8.47992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Э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оло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г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7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*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8.48016" w:space="0" w:color="000000"/>
              <w:bottom w:val="single" w:sz="8.47992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19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700" w:type="dxa"/>
            <w:tcBorders>
              <w:top w:val="single" w:sz="8.48016" w:space="0" w:color="000000"/>
              <w:bottom w:val="single" w:sz="8.47992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654" w:right="644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1" w:type="dxa"/>
            <w:tcBorders>
              <w:top w:val="single" w:sz="8.48016" w:space="0" w:color="000000"/>
              <w:bottom w:val="single" w:sz="8.47992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592" w:right="56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46" w:hRule="exact"/>
        </w:trPr>
        <w:tc>
          <w:tcPr>
            <w:tcW w:w="5104" w:type="dxa"/>
            <w:gridSpan w:val="2"/>
            <w:tcBorders>
              <w:top w:val="single" w:sz="8.47992" w:space="0" w:color="000000"/>
              <w:bottom w:val="single" w:sz="8.48016" w:space="0" w:color="000000"/>
              <w:left w:val="single" w:sz="8.48" w:space="0" w:color="000000"/>
              <w:right w:val="single" w:sz="8.48016" w:space="0" w:color="000000"/>
            </w:tcBorders>
          </w:tcPr>
          <w:p>
            <w:pPr/>
            <w:rPr/>
          </w:p>
        </w:tc>
        <w:tc>
          <w:tcPr>
            <w:tcW w:w="1566" w:type="dxa"/>
            <w:tcBorders>
              <w:top w:val="single" w:sz="8.47992" w:space="0" w:color="000000"/>
              <w:bottom w:val="single" w:sz="8.48016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21" w:lineRule="exact"/>
              <w:ind w:left="316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9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  <w:b/>
                <w:bCs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3260" w:type="dxa"/>
            <w:gridSpan w:val="2"/>
            <w:tcBorders>
              <w:top w:val="single" w:sz="8.47992" w:space="0" w:color="000000"/>
              <w:bottom w:val="single" w:sz="8.48016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21" w:lineRule="exact"/>
              <w:ind w:left="829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10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-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11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  <w:b/>
                <w:bCs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  <w:b/>
                <w:bCs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6" w:hRule="exact"/>
        </w:trPr>
        <w:tc>
          <w:tcPr>
            <w:tcW w:w="970" w:type="dxa"/>
            <w:tcBorders>
              <w:top w:val="single" w:sz="8.48016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8.48016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ОБЖ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8.48016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25" w:right="5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171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3260" w:type="dxa"/>
            <w:gridSpan w:val="2"/>
            <w:tcBorders>
              <w:top w:val="single" w:sz="8.48016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365" w:right="1355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185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4008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16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х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ноло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г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(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</w:rPr>
              <w:t>д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в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у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</w:rPr>
              <w:t>ш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и)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25" w:right="5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104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3260" w:type="dxa"/>
            <w:gridSpan w:val="2"/>
            <w:tcBorders>
              <w:top w:val="single" w:sz="4.64008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365" w:right="1355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107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4008" w:space="0" w:color="000000"/>
              <w:bottom w:val="single" w:sz="4.64008" w:space="0" w:color="000000"/>
              <w:left w:val="single" w:sz="8.48" w:space="0" w:color="000000"/>
              <w:right w:val="single" w:sz="4.640" w:space="0" w:color="000000"/>
            </w:tcBorders>
          </w:tcPr>
          <w:p>
            <w:pPr/>
            <w:rPr/>
          </w:p>
        </w:tc>
        <w:tc>
          <w:tcPr>
            <w:tcW w:w="413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х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ноло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г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(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ю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но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ш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4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)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4.64008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25" w:right="5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100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3260" w:type="dxa"/>
            <w:gridSpan w:val="2"/>
            <w:tcBorders>
              <w:top w:val="single" w:sz="4.64008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331" w:right="131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95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99"/>
              </w:rPr>
              <w:t>,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6" w:hRule="exact"/>
        </w:trPr>
        <w:tc>
          <w:tcPr>
            <w:tcW w:w="970" w:type="dxa"/>
            <w:tcBorders>
              <w:top w:val="single" w:sz="4.64008" w:space="0" w:color="000000"/>
              <w:bottom w:val="single" w:sz="8.48016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08" w:space="0" w:color="000000"/>
              <w:bottom w:val="single" w:sz="8.48016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Э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оно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м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4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1566" w:type="dxa"/>
            <w:tcBorders>
              <w:top w:val="single" w:sz="4.64008" w:space="0" w:color="000000"/>
              <w:bottom w:val="single" w:sz="8.48016" w:space="0" w:color="000000"/>
              <w:left w:val="single" w:sz="8.48016" w:space="0" w:color="000000"/>
              <w:right w:val="single" w:sz="8.47992" w:space="0" w:color="000000"/>
            </w:tcBorders>
          </w:tcPr>
          <w:p>
            <w:pPr>
              <w:spacing w:before="0" w:after="0" w:line="311" w:lineRule="exact"/>
              <w:ind w:left="592" w:right="57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3260" w:type="dxa"/>
            <w:gridSpan w:val="2"/>
            <w:tcBorders>
              <w:top w:val="single" w:sz="4.64008" w:space="0" w:color="000000"/>
              <w:bottom w:val="single" w:sz="8.48016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437" w:right="142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55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46" w:hRule="exact"/>
        </w:trPr>
        <w:tc>
          <w:tcPr>
            <w:tcW w:w="5104" w:type="dxa"/>
            <w:gridSpan w:val="2"/>
            <w:tcBorders>
              <w:top w:val="single" w:sz="8.48016" w:space="0" w:color="000000"/>
              <w:bottom w:val="single" w:sz="8.48016" w:space="0" w:color="000000"/>
              <w:left w:val="single" w:sz="8.48" w:space="0" w:color="000000"/>
              <w:right w:val="single" w:sz="8.48016" w:space="0" w:color="000000"/>
            </w:tcBorders>
          </w:tcPr>
          <w:p>
            <w:pPr/>
            <w:rPr/>
          </w:p>
        </w:tc>
        <w:tc>
          <w:tcPr>
            <w:tcW w:w="4826" w:type="dxa"/>
            <w:gridSpan w:val="3"/>
            <w:tcBorders>
              <w:top w:val="single" w:sz="8.48016" w:space="0" w:color="000000"/>
              <w:bottom w:val="single" w:sz="8.48016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21" w:lineRule="exact"/>
              <w:ind w:left="1649" w:right="162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9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-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  <w:b/>
                <w:bCs/>
              </w:rPr>
              <w:t>11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99"/>
                <w:b/>
                <w:bCs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99"/>
                <w:b/>
                <w:bCs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  <w:b/>
                <w:bCs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99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  <w:b/>
                <w:bCs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6" w:hRule="exact"/>
        </w:trPr>
        <w:tc>
          <w:tcPr>
            <w:tcW w:w="970" w:type="dxa"/>
            <w:tcBorders>
              <w:top w:val="single" w:sz="8.48016" w:space="0" w:color="000000"/>
              <w:bottom w:val="single" w:sz="4.64032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18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8.48016" w:space="0" w:color="000000"/>
              <w:bottom w:val="single" w:sz="4.64032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4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н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г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5"/>
                <w:w w:val="100"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ий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ий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зык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826" w:type="dxa"/>
            <w:gridSpan w:val="3"/>
            <w:tcBorders>
              <w:top w:val="single" w:sz="8.48016" w:space="0" w:color="000000"/>
              <w:bottom w:val="single" w:sz="4.64032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2225" w:right="22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83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4032" w:space="0" w:color="000000"/>
              <w:bottom w:val="single" w:sz="4.64032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19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32" w:space="0" w:color="000000"/>
              <w:bottom w:val="single" w:sz="4.64032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4"/>
                <w:w w:val="100"/>
              </w:rPr>
              <w:t>Н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м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ц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ий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зык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826" w:type="dxa"/>
            <w:gridSpan w:val="3"/>
            <w:tcBorders>
              <w:top w:val="single" w:sz="4.64032" w:space="0" w:color="000000"/>
              <w:bottom w:val="single" w:sz="4.64032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2225" w:right="22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80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4032" w:space="0" w:color="000000"/>
              <w:bottom w:val="single" w:sz="4.64032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20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32" w:space="0" w:color="000000"/>
              <w:bottom w:val="single" w:sz="4.64032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Ф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р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н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4"/>
                <w:w w:val="100"/>
              </w:rPr>
              <w:t>ц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у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з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ий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зык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826" w:type="dxa"/>
            <w:gridSpan w:val="3"/>
            <w:tcBorders>
              <w:top w:val="single" w:sz="4.64032" w:space="0" w:color="000000"/>
              <w:bottom w:val="single" w:sz="4.64032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2225" w:right="22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57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4032" w:space="0" w:color="000000"/>
              <w:bottom w:val="single" w:sz="4.64032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32" w:space="0" w:color="000000"/>
              <w:bottom w:val="single" w:sz="4.64032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4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п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н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ий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зык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826" w:type="dxa"/>
            <w:gridSpan w:val="3"/>
            <w:tcBorders>
              <w:top w:val="single" w:sz="4.64032" w:space="0" w:color="000000"/>
              <w:bottom w:val="single" w:sz="4.64032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2225" w:right="22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28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6" w:hRule="exact"/>
        </w:trPr>
        <w:tc>
          <w:tcPr>
            <w:tcW w:w="970" w:type="dxa"/>
            <w:tcBorders>
              <w:top w:val="single" w:sz="4.64032" w:space="0" w:color="000000"/>
              <w:bottom w:val="single" w:sz="4.639840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4032" w:space="0" w:color="000000"/>
              <w:bottom w:val="single" w:sz="4.639840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ь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н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4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ий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зык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826" w:type="dxa"/>
            <w:gridSpan w:val="3"/>
            <w:tcBorders>
              <w:top w:val="single" w:sz="4.64032" w:space="0" w:color="000000"/>
              <w:bottom w:val="single" w:sz="4.639840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2225" w:right="22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32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39840" w:space="0" w:color="000000"/>
              <w:bottom w:val="single" w:sz="4.639840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23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39840" w:space="0" w:color="000000"/>
              <w:bottom w:val="single" w:sz="4.639840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й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ий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зык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826" w:type="dxa"/>
            <w:gridSpan w:val="3"/>
            <w:tcBorders>
              <w:top w:val="single" w:sz="4.639840" w:space="0" w:color="000000"/>
              <w:bottom w:val="single" w:sz="4.639840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2225" w:right="220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26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1" w:hRule="exact"/>
        </w:trPr>
        <w:tc>
          <w:tcPr>
            <w:tcW w:w="970" w:type="dxa"/>
            <w:tcBorders>
              <w:top w:val="single" w:sz="4.639840" w:space="0" w:color="000000"/>
              <w:bottom w:val="single" w:sz="4.639840" w:space="0" w:color="000000"/>
              <w:left w:val="single" w:sz="8.48" w:space="0" w:color="000000"/>
              <w:right w:val="single" w:sz="4.640" w:space="0" w:color="000000"/>
            </w:tcBorders>
          </w:tcPr>
          <w:p>
            <w:pPr>
              <w:spacing w:before="0" w:after="0" w:line="311" w:lineRule="exact"/>
              <w:ind w:left="295" w:right="27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24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134" w:type="dxa"/>
            <w:tcBorders>
              <w:top w:val="single" w:sz="4.639840" w:space="0" w:color="000000"/>
              <w:bottom w:val="single" w:sz="4.639840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Ф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изиче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4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у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ь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у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ра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8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(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100"/>
              </w:rPr>
              <w:t>д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в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у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6"/>
                <w:w w:val="100"/>
              </w:rPr>
              <w:t>ш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и)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826" w:type="dxa"/>
            <w:gridSpan w:val="3"/>
            <w:tcBorders>
              <w:top w:val="single" w:sz="4.639840" w:space="0" w:color="000000"/>
              <w:bottom w:val="single" w:sz="4.639840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2047" w:right="2027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99"/>
              </w:rPr>
              <w:t>,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  <w:tr>
        <w:trPr>
          <w:trHeight w:val="336" w:hRule="exact"/>
        </w:trPr>
        <w:tc>
          <w:tcPr>
            <w:tcW w:w="970" w:type="dxa"/>
            <w:tcBorders>
              <w:top w:val="single" w:sz="4.639840" w:space="0" w:color="000000"/>
              <w:bottom w:val="single" w:sz="8.48016" w:space="0" w:color="000000"/>
              <w:left w:val="single" w:sz="8.48" w:space="0" w:color="000000"/>
              <w:right w:val="single" w:sz="4.640" w:space="0" w:color="000000"/>
            </w:tcBorders>
          </w:tcPr>
          <w:p>
            <w:pPr/>
            <w:rPr/>
          </w:p>
        </w:tc>
        <w:tc>
          <w:tcPr>
            <w:tcW w:w="4134" w:type="dxa"/>
            <w:tcBorders>
              <w:top w:val="single" w:sz="4.639840" w:space="0" w:color="000000"/>
              <w:bottom w:val="single" w:sz="8.48016" w:space="0" w:color="000000"/>
              <w:left w:val="single" w:sz="4.640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105" w:right="-2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Ф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изиче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с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я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1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4"/>
                <w:w w:val="100"/>
              </w:rPr>
              <w:t>к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у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л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ь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т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у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ра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3"/>
                <w:w w:val="100"/>
              </w:rPr>
              <w:t>(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-2"/>
                <w:w w:val="100"/>
              </w:rPr>
              <w:t>ю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но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1"/>
                <w:w w:val="100"/>
              </w:rPr>
              <w:t>ш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4"/>
                <w:w w:val="100"/>
              </w:rPr>
              <w:t>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  <w:t>)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  <w:tc>
          <w:tcPr>
            <w:tcW w:w="4826" w:type="dxa"/>
            <w:gridSpan w:val="3"/>
            <w:tcBorders>
              <w:top w:val="single" w:sz="4.639840" w:space="0" w:color="000000"/>
              <w:bottom w:val="single" w:sz="8.48016" w:space="0" w:color="000000"/>
              <w:left w:val="single" w:sz="8.48016" w:space="0" w:color="000000"/>
              <w:right w:val="single" w:sz="8.48016" w:space="0" w:color="000000"/>
            </w:tcBorders>
          </w:tcPr>
          <w:p>
            <w:pPr>
              <w:spacing w:before="0" w:after="0" w:line="311" w:lineRule="exact"/>
              <w:ind w:left="2047" w:right="2027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Pr/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87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2"/>
                <w:w w:val="99"/>
              </w:rPr>
              <w:t>,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99"/>
              </w:rPr>
              <w:t>81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spacing w:val="0"/>
                <w:w w:val="100"/>
              </w:rPr>
            </w:r>
          </w:p>
        </w:tc>
      </w:tr>
    </w:tbl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40" w:lineRule="auto"/>
        <w:ind w:left="260" w:right="-20"/>
        <w:jc w:val="left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Calibri" w:hAnsi="Calibri" w:cs="Calibri" w:eastAsia="Calibri"/>
          <w:sz w:val="28"/>
          <w:szCs w:val="28"/>
          <w:w w:val="99"/>
          <w:b/>
          <w:bCs/>
        </w:rPr>
        <w:t>*</w:t>
      </w:r>
      <w:r>
        <w:rPr>
          <w:rFonts w:ascii="Calibri" w:hAnsi="Calibri" w:cs="Calibri" w:eastAsia="Calibri"/>
          <w:sz w:val="28"/>
          <w:szCs w:val="28"/>
          <w:spacing w:val="15"/>
          <w:w w:val="100"/>
          <w:b/>
          <w:bCs/>
        </w:rPr>
        <w:t> </w:t>
      </w:r>
      <w:r>
        <w:rPr>
          <w:rFonts w:ascii="Calibri" w:hAnsi="Calibri" w:cs="Calibri" w:eastAsia="Calibri"/>
          <w:sz w:val="28"/>
          <w:szCs w:val="28"/>
          <w:spacing w:val="0"/>
          <w:w w:val="99"/>
        </w:rPr>
        <w:t>-</w:t>
      </w:r>
      <w:r>
        <w:rPr>
          <w:rFonts w:ascii="Calibri" w:hAnsi="Calibri" w:cs="Calibri" w:eastAsia="Calibri"/>
          <w:sz w:val="28"/>
          <w:szCs w:val="28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99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99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но</w:t>
      </w:r>
      <w:r>
        <w:rPr>
          <w:rFonts w:ascii="Times New Roman" w:hAnsi="Times New Roman" w:cs="Times New Roman" w:eastAsia="Times New Roman"/>
          <w:sz w:val="28"/>
          <w:szCs w:val="28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99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оличе</w:t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99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99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99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99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лл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99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99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,</w:t>
      </w:r>
      <w:r>
        <w:rPr>
          <w:rFonts w:ascii="Times New Roman" w:hAnsi="Times New Roman" w:cs="Times New Roman" w:eastAsia="Times New Roman"/>
          <w:sz w:val="28"/>
          <w:szCs w:val="28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7"/>
          <w:w w:val="99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99"/>
        </w:rPr>
        <w:t>х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99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ое</w:t>
      </w:r>
      <w:r>
        <w:rPr>
          <w:rFonts w:ascii="Times New Roman" w:hAnsi="Times New Roman" w:cs="Times New Roman" w:eastAsia="Times New Roman"/>
          <w:sz w:val="28"/>
          <w:szCs w:val="28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99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ля</w:t>
      </w:r>
      <w:r>
        <w:rPr>
          <w:rFonts w:ascii="Times New Roman" w:hAnsi="Times New Roman" w:cs="Times New Roman" w:eastAsia="Times New Roman"/>
          <w:sz w:val="28"/>
          <w:szCs w:val="28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99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99"/>
        </w:rPr>
        <w:t>ч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99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99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ия</w:t>
      </w:r>
      <w:r>
        <w:rPr>
          <w:rFonts w:ascii="Times New Roman" w:hAnsi="Times New Roman" w:cs="Times New Roman" w:eastAsia="Times New Roman"/>
          <w:sz w:val="28"/>
          <w:szCs w:val="28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24"/>
          <w:w w:val="99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  <w:t>за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99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99"/>
          <w:u w:val="single" w:color="000000"/>
        </w:rPr>
        <w:t>ч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  <w:t>ном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9"/>
          <w:w w:val="100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9"/>
          <w:w w:val="100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99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  <w:t>онк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99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99"/>
          <w:u w:val="single" w:color="0000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  <w:t>рс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99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7"/>
          <w:w w:val="99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7"/>
          <w:w w:val="99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</w:r>
    </w:p>
    <w:p>
      <w:pPr>
        <w:spacing w:before="4" w:after="0" w:line="322" w:lineRule="exact"/>
        <w:ind w:left="260" w:right="490"/>
        <w:jc w:val="left"/>
        <w:tabs>
          <w:tab w:pos="3480" w:val="left"/>
          <w:tab w:pos="5440" w:val="left"/>
          <w:tab w:pos="6280" w:val="left"/>
          <w:tab w:pos="8240" w:val="left"/>
        </w:tabs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w w:val="99"/>
        </w:rPr>
      </w:r>
      <w:r>
        <w:rPr>
          <w:rFonts w:ascii="Times New Roman" w:hAnsi="Times New Roman" w:cs="Times New Roman" w:eastAsia="Times New Roman"/>
          <w:sz w:val="28"/>
          <w:szCs w:val="28"/>
          <w:w w:val="99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w w:val="99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</w:rPr>
        <w:t>эколог</w:t>
      </w:r>
      <w:r>
        <w:rPr>
          <w:rFonts w:ascii="Times New Roman" w:hAnsi="Times New Roman" w:cs="Times New Roman" w:eastAsia="Times New Roman"/>
          <w:sz w:val="28"/>
          <w:szCs w:val="28"/>
          <w:spacing w:val="-8"/>
          <w:w w:val="100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</w:rPr>
        <w:t>ч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</w:rPr>
        <w:t>х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</w:rPr>
        <w:t>  </w:t>
      </w:r>
      <w:r>
        <w:rPr>
          <w:rFonts w:ascii="Times New Roman" w:hAnsi="Times New Roman" w:cs="Times New Roman" w:eastAsia="Times New Roman"/>
          <w:sz w:val="28"/>
          <w:szCs w:val="28"/>
          <w:spacing w:val="55"/>
          <w:w w:val="100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</w:rPr>
        <w:t>прое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u w:val="single" w:color="0000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u w:val="single" w:color="000000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</w:rPr>
        <w:t>ов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  <w:u w:val="single" w:color="0000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66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г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ион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но</w:t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100"/>
        </w:rPr>
        <w:t>г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э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па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ро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ий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ой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оли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ы</w:t>
      </w:r>
      <w:r>
        <w:rPr>
          <w:rFonts w:ascii="Times New Roman" w:hAnsi="Times New Roman" w:cs="Times New Roman" w:eastAsia="Times New Roman"/>
          <w:sz w:val="28"/>
          <w:szCs w:val="28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ш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ол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по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эколо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г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</w:r>
    </w:p>
    <w:sectPr>
      <w:type w:val="continuous"/>
      <w:pgSz w:w="11920" w:h="16840"/>
      <w:pgMar w:top="1040" w:bottom="280" w:left="144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204"/>
    <w:family w:val="roman"/>
    <w:pitch w:val="variable"/>
  </w:font>
  <w:font w:name="Arial">
    <w:charset w:val="204"/>
    <w:family w:val="swiss"/>
    <w:pitch w:val="variable"/>
  </w:font>
  <w:font w:name="Calibri">
    <w:charset w:val="204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Кулагина Людмила</dc:creator>
  <dcterms:created xsi:type="dcterms:W3CDTF">2018-12-27T10:21:10Z</dcterms:created>
  <dcterms:modified xsi:type="dcterms:W3CDTF">2018-12-27T10:21:10Z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2018-12-26T00:00:00Z</vt:filetime>
  </property>
  <property fmtid="{D5CDD505-2E9C-101B-9397-08002B2CF9AE}" pid="3" name="LastSaved">
    <vt:filetime>2018-12-27T00:00:00Z</vt:filetime>
  </property>
</Properties>
</file>